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4D58D" w14:textId="77777777" w:rsidR="00FF7CC3" w:rsidRPr="00924307" w:rsidRDefault="00FF7CC3" w:rsidP="00FF7CC3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lang w:val="pl-PL"/>
        </w:rPr>
      </w:pPr>
      <w:r w:rsidRPr="00924307">
        <w:rPr>
          <w:rFonts w:ascii="Arial-BoldMT" w:hAnsi="Arial-BoldMT" w:cs="Arial-BoldMT"/>
          <w:b/>
          <w:bCs/>
          <w:lang w:val="pl-PL"/>
        </w:rPr>
        <w:t>OŚWIADCZENIE</w:t>
      </w:r>
    </w:p>
    <w:p w14:paraId="28E1401D" w14:textId="77777777" w:rsidR="00FF7CC3" w:rsidRDefault="00FF7CC3" w:rsidP="00FF7CC3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lang w:val="pl-PL"/>
        </w:rPr>
      </w:pPr>
      <w:r w:rsidRPr="00924307">
        <w:rPr>
          <w:rFonts w:ascii="Arial-BoldMT" w:hAnsi="Arial-BoldMT" w:cs="Arial-BoldMT"/>
          <w:b/>
          <w:bCs/>
          <w:lang w:val="pl-PL"/>
        </w:rPr>
        <w:t>O AKCEPTACJI FAKTUR PRZESYŁANYCH DROGĄ ELEKTRONICZNĄ</w:t>
      </w:r>
    </w:p>
    <w:p w14:paraId="646573B9" w14:textId="77777777" w:rsidR="00FF7CC3" w:rsidRDefault="00FF7CC3" w:rsidP="00FF7CC3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lang w:val="pl-PL"/>
        </w:rPr>
      </w:pPr>
    </w:p>
    <w:p w14:paraId="23155C39" w14:textId="77777777" w:rsidR="00FF7CC3" w:rsidRPr="00924307" w:rsidRDefault="00FF7CC3" w:rsidP="00FF7CC3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lang w:val="pl-PL"/>
        </w:rPr>
      </w:pPr>
    </w:p>
    <w:p w14:paraId="057FAC49" w14:textId="77777777" w:rsidR="00FF7CC3" w:rsidRPr="00924307" w:rsidRDefault="00FF7CC3" w:rsidP="00FF7CC3">
      <w:pPr>
        <w:autoSpaceDE w:val="0"/>
        <w:autoSpaceDN w:val="0"/>
        <w:adjustRightInd w:val="0"/>
        <w:spacing w:line="360" w:lineRule="auto"/>
        <w:jc w:val="center"/>
        <w:rPr>
          <w:rFonts w:ascii="ArialMT" w:hAnsi="ArialMT" w:cs="ArialMT"/>
          <w:lang w:val="pl-PL"/>
        </w:rPr>
      </w:pPr>
      <w:r w:rsidRPr="00924307">
        <w:rPr>
          <w:rFonts w:ascii="ArialMT" w:hAnsi="ArialMT" w:cs="ArialMT"/>
          <w:lang w:val="pl-PL"/>
        </w:rPr>
        <w:t>Dane klienta:</w:t>
      </w:r>
    </w:p>
    <w:p w14:paraId="0E011B21" w14:textId="77777777" w:rsidR="00FF7CC3" w:rsidRPr="00924307" w:rsidRDefault="00FF7CC3" w:rsidP="00FF7CC3">
      <w:pPr>
        <w:autoSpaceDE w:val="0"/>
        <w:autoSpaceDN w:val="0"/>
        <w:adjustRightInd w:val="0"/>
        <w:spacing w:line="360" w:lineRule="auto"/>
        <w:jc w:val="center"/>
        <w:rPr>
          <w:rFonts w:ascii="ArialMT" w:hAnsi="ArialMT" w:cs="ArialMT"/>
          <w:lang w:val="pl-PL"/>
        </w:rPr>
      </w:pPr>
      <w:r w:rsidRPr="00924307">
        <w:rPr>
          <w:rFonts w:ascii="ArialMT" w:hAnsi="ArialMT" w:cs="ArialMT"/>
          <w:lang w:val="pl-PL"/>
        </w:rPr>
        <w:t>Nazwa: ….................................</w:t>
      </w:r>
      <w:r>
        <w:rPr>
          <w:rFonts w:ascii="ArialMT" w:hAnsi="ArialMT" w:cs="ArialMT"/>
          <w:lang w:val="pl-PL"/>
        </w:rPr>
        <w:t>...........................................</w:t>
      </w:r>
    </w:p>
    <w:p w14:paraId="5B7A73B7" w14:textId="77777777" w:rsidR="00FF7CC3" w:rsidRPr="00924307" w:rsidRDefault="00FF7CC3" w:rsidP="00FF7CC3">
      <w:pPr>
        <w:autoSpaceDE w:val="0"/>
        <w:autoSpaceDN w:val="0"/>
        <w:adjustRightInd w:val="0"/>
        <w:spacing w:line="360" w:lineRule="auto"/>
        <w:jc w:val="center"/>
        <w:rPr>
          <w:rFonts w:ascii="ArialMT" w:hAnsi="ArialMT" w:cs="ArialMT"/>
          <w:lang w:val="pl-PL"/>
        </w:rPr>
      </w:pPr>
      <w:r w:rsidRPr="00924307">
        <w:rPr>
          <w:rFonts w:ascii="ArialMT" w:hAnsi="ArialMT" w:cs="ArialMT"/>
          <w:lang w:val="pl-PL"/>
        </w:rPr>
        <w:t>Adres: ….................................</w:t>
      </w:r>
      <w:r>
        <w:rPr>
          <w:rFonts w:ascii="ArialMT" w:hAnsi="ArialMT" w:cs="ArialMT"/>
          <w:lang w:val="pl-PL"/>
        </w:rPr>
        <w:t>............................................................</w:t>
      </w:r>
    </w:p>
    <w:p w14:paraId="03B60C33" w14:textId="77777777" w:rsidR="00FF7CC3" w:rsidRPr="00924307" w:rsidRDefault="00FF7CC3" w:rsidP="00FF7CC3">
      <w:pPr>
        <w:autoSpaceDE w:val="0"/>
        <w:autoSpaceDN w:val="0"/>
        <w:adjustRightInd w:val="0"/>
        <w:spacing w:line="360" w:lineRule="auto"/>
        <w:jc w:val="center"/>
        <w:rPr>
          <w:rFonts w:ascii="ArialMT" w:hAnsi="ArialMT" w:cs="ArialMT"/>
          <w:lang w:val="pl-PL"/>
        </w:rPr>
      </w:pPr>
      <w:r w:rsidRPr="00924307">
        <w:rPr>
          <w:rFonts w:ascii="ArialMT" w:hAnsi="ArialMT" w:cs="ArialMT"/>
          <w:lang w:val="pl-PL"/>
        </w:rPr>
        <w:t>….................................</w:t>
      </w:r>
      <w:r>
        <w:rPr>
          <w:rFonts w:ascii="ArialMT" w:hAnsi="ArialMT" w:cs="ArialMT"/>
          <w:lang w:val="pl-PL"/>
        </w:rPr>
        <w:t>...........................................................................</w:t>
      </w:r>
    </w:p>
    <w:p w14:paraId="79FEB666" w14:textId="77777777" w:rsidR="00FF7CC3" w:rsidRDefault="00FF7CC3" w:rsidP="00FF7CC3">
      <w:pPr>
        <w:autoSpaceDE w:val="0"/>
        <w:autoSpaceDN w:val="0"/>
        <w:adjustRightInd w:val="0"/>
        <w:spacing w:line="360" w:lineRule="auto"/>
        <w:jc w:val="center"/>
        <w:rPr>
          <w:rFonts w:ascii="ArialMT" w:hAnsi="ArialMT" w:cs="ArialMT"/>
          <w:lang w:val="pl-PL"/>
        </w:rPr>
      </w:pPr>
      <w:r w:rsidRPr="00924307">
        <w:rPr>
          <w:rFonts w:ascii="ArialMT" w:hAnsi="ArialMT" w:cs="ArialMT"/>
          <w:lang w:val="pl-PL"/>
        </w:rPr>
        <w:t>NIP : ….................................</w:t>
      </w:r>
      <w:r>
        <w:rPr>
          <w:rFonts w:ascii="ArialMT" w:hAnsi="ArialMT" w:cs="ArialMT"/>
          <w:lang w:val="pl-PL"/>
        </w:rPr>
        <w:t>................................................................</w:t>
      </w:r>
    </w:p>
    <w:p w14:paraId="3BA857E6" w14:textId="77777777" w:rsidR="00FF7CC3" w:rsidRPr="00924307" w:rsidRDefault="00FF7CC3" w:rsidP="00FF7CC3">
      <w:pPr>
        <w:autoSpaceDE w:val="0"/>
        <w:autoSpaceDN w:val="0"/>
        <w:adjustRightInd w:val="0"/>
        <w:jc w:val="center"/>
        <w:rPr>
          <w:rFonts w:ascii="ArialMT" w:hAnsi="ArialMT" w:cs="ArialMT"/>
          <w:lang w:val="pl-PL"/>
        </w:rPr>
      </w:pPr>
    </w:p>
    <w:p w14:paraId="072A4DDA" w14:textId="32C31454" w:rsidR="00FF7CC3" w:rsidRDefault="00FF7CC3" w:rsidP="00543D09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lang w:val="pl-PL"/>
        </w:rPr>
      </w:pPr>
      <w:r w:rsidRPr="00924307">
        <w:rPr>
          <w:rFonts w:ascii="Arial-ItalicMT" w:hAnsi="Arial-ItalicMT" w:cs="Arial-ItalicMT"/>
          <w:i/>
          <w:iCs/>
          <w:lang w:val="pl-PL"/>
        </w:rPr>
        <w:t xml:space="preserve">1. </w:t>
      </w:r>
      <w:r>
        <w:rPr>
          <w:rFonts w:ascii="Arial-ItalicMT" w:hAnsi="Arial-ItalicMT" w:cs="Arial-ItalicMT"/>
          <w:i/>
          <w:iCs/>
          <w:lang w:val="pl-PL"/>
        </w:rPr>
        <w:t xml:space="preserve">Oświadczam, </w:t>
      </w:r>
      <w:r w:rsidRPr="00632849">
        <w:rPr>
          <w:rFonts w:ascii="Arial-ItalicMT" w:hAnsi="Arial-ItalicMT" w:cs="Arial-ItalicMT"/>
          <w:i/>
          <w:iCs/>
          <w:lang w:val="pl-PL"/>
        </w:rPr>
        <w:t xml:space="preserve">że zgodnie z § 3 Rozporządzenia Ministra </w:t>
      </w:r>
      <w:r>
        <w:rPr>
          <w:rFonts w:ascii="Arial-ItalicMT" w:hAnsi="Arial-ItalicMT" w:cs="Arial-ItalicMT"/>
          <w:i/>
          <w:iCs/>
          <w:lang w:val="pl-PL"/>
        </w:rPr>
        <w:t>Finansów z dn. 20 grudnia 2012</w:t>
      </w:r>
      <w:r w:rsidRPr="00632849">
        <w:rPr>
          <w:rFonts w:ascii="Arial-ItalicMT" w:hAnsi="Arial-ItalicMT" w:cs="Arial-ItalicMT"/>
          <w:i/>
          <w:iCs/>
          <w:lang w:val="pl-PL"/>
        </w:rPr>
        <w:t>r.</w:t>
      </w:r>
      <w:r>
        <w:rPr>
          <w:rFonts w:ascii="Arial-ItalicMT" w:hAnsi="Arial-ItalicMT" w:cs="Arial-ItalicMT"/>
          <w:i/>
          <w:iCs/>
          <w:lang w:val="pl-PL"/>
        </w:rPr>
        <w:t xml:space="preserve"> w sprawie przesyłania faktur w </w:t>
      </w:r>
      <w:r w:rsidRPr="00632849">
        <w:rPr>
          <w:rFonts w:ascii="Arial-ItalicMT" w:hAnsi="Arial-ItalicMT" w:cs="Arial-ItalicMT"/>
          <w:i/>
          <w:iCs/>
          <w:lang w:val="pl-PL"/>
        </w:rPr>
        <w:t>formie elektronicznej, zasa</w:t>
      </w:r>
      <w:r>
        <w:rPr>
          <w:rFonts w:ascii="Arial-ItalicMT" w:hAnsi="Arial-ItalicMT" w:cs="Arial-ItalicMT"/>
          <w:i/>
          <w:iCs/>
          <w:lang w:val="pl-PL"/>
        </w:rPr>
        <w:t>d ich przechowywania oraz trybu u</w:t>
      </w:r>
      <w:r w:rsidRPr="00632849">
        <w:rPr>
          <w:rFonts w:ascii="Arial-ItalicMT" w:hAnsi="Arial-ItalicMT" w:cs="Arial-ItalicMT"/>
          <w:i/>
          <w:iCs/>
          <w:lang w:val="pl-PL"/>
        </w:rPr>
        <w:t>dostępniania organowi po</w:t>
      </w:r>
      <w:r>
        <w:rPr>
          <w:rFonts w:ascii="Arial-ItalicMT" w:hAnsi="Arial-ItalicMT" w:cs="Arial-ItalicMT"/>
          <w:i/>
          <w:iCs/>
          <w:lang w:val="pl-PL"/>
        </w:rPr>
        <w:t xml:space="preserve">datkowemu lub organowi kontroli </w:t>
      </w:r>
      <w:r w:rsidRPr="00632849">
        <w:rPr>
          <w:rFonts w:ascii="Arial-ItalicMT" w:hAnsi="Arial-ItalicMT" w:cs="Arial-ItalicMT"/>
          <w:i/>
          <w:iCs/>
          <w:lang w:val="pl-PL"/>
        </w:rPr>
        <w:t>skarbowej (Dz. U. z 29.12.2012 r. poz. 1528) wyraż</w:t>
      </w:r>
      <w:r>
        <w:rPr>
          <w:rFonts w:ascii="Arial-ItalicMT" w:hAnsi="Arial-ItalicMT" w:cs="Arial-ItalicMT"/>
          <w:i/>
          <w:iCs/>
          <w:lang w:val="pl-PL"/>
        </w:rPr>
        <w:t>am zgodę na przesyłanie</w:t>
      </w:r>
      <w:r w:rsidRPr="00632849">
        <w:rPr>
          <w:rFonts w:ascii="Arial-ItalicMT" w:hAnsi="Arial-ItalicMT" w:cs="Arial-ItalicMT"/>
          <w:i/>
          <w:iCs/>
          <w:lang w:val="pl-PL"/>
        </w:rPr>
        <w:t xml:space="preserve"> w formie elektronicznej</w:t>
      </w:r>
      <w:r>
        <w:rPr>
          <w:rFonts w:ascii="Arial-ItalicMT" w:hAnsi="Arial-ItalicMT" w:cs="Arial-ItalicMT"/>
          <w:i/>
          <w:iCs/>
          <w:lang w:val="pl-PL"/>
        </w:rPr>
        <w:t xml:space="preserve"> </w:t>
      </w:r>
      <w:r w:rsidRPr="00632849">
        <w:rPr>
          <w:rFonts w:ascii="Arial-ItalicMT" w:hAnsi="Arial-ItalicMT" w:cs="Arial-ItalicMT"/>
          <w:i/>
          <w:iCs/>
          <w:lang w:val="pl-PL"/>
        </w:rPr>
        <w:t xml:space="preserve">faktur VAT wystawianych </w:t>
      </w:r>
      <w:r>
        <w:rPr>
          <w:rFonts w:ascii="Arial-ItalicMT" w:hAnsi="Arial-ItalicMT" w:cs="Arial-ItalicMT"/>
          <w:i/>
          <w:iCs/>
          <w:lang w:val="pl-PL"/>
        </w:rPr>
        <w:t>przez:</w:t>
      </w:r>
    </w:p>
    <w:p w14:paraId="7CF96A1A" w14:textId="77777777" w:rsidR="00FF7CC3" w:rsidRDefault="00FF7CC3" w:rsidP="00FF7CC3">
      <w:pPr>
        <w:autoSpaceDE w:val="0"/>
        <w:autoSpaceDN w:val="0"/>
        <w:adjustRightInd w:val="0"/>
        <w:jc w:val="center"/>
        <w:rPr>
          <w:rFonts w:ascii="Arial-ItalicMT" w:hAnsi="Arial-ItalicMT" w:cs="Arial-ItalicMT"/>
          <w:i/>
          <w:iCs/>
          <w:lang w:val="pl-PL"/>
        </w:rPr>
      </w:pPr>
    </w:p>
    <w:p w14:paraId="07685359" w14:textId="77777777" w:rsidR="00FF7CC3" w:rsidRPr="00924307" w:rsidRDefault="00FF7CC3" w:rsidP="00FF7CC3">
      <w:pPr>
        <w:autoSpaceDE w:val="0"/>
        <w:autoSpaceDN w:val="0"/>
        <w:adjustRightInd w:val="0"/>
        <w:jc w:val="center"/>
        <w:rPr>
          <w:rFonts w:ascii="Arial-ItalicMT" w:hAnsi="Arial-ItalicMT" w:cs="Arial-ItalicMT"/>
          <w:b/>
          <w:iCs/>
          <w:lang w:val="pl-PL"/>
        </w:rPr>
      </w:pPr>
      <w:r w:rsidRPr="00924307">
        <w:rPr>
          <w:rFonts w:ascii="Arial-ItalicMT" w:hAnsi="Arial-ItalicMT" w:cs="Arial-ItalicMT"/>
          <w:b/>
          <w:iCs/>
          <w:lang w:val="pl-PL"/>
        </w:rPr>
        <w:t>Royal Brinkman Polska sp. z o. o.</w:t>
      </w:r>
    </w:p>
    <w:p w14:paraId="48522006" w14:textId="77777777" w:rsidR="00FF7CC3" w:rsidRPr="00924307" w:rsidRDefault="00FF7CC3" w:rsidP="00FF7CC3">
      <w:pPr>
        <w:autoSpaceDE w:val="0"/>
        <w:autoSpaceDN w:val="0"/>
        <w:adjustRightInd w:val="0"/>
        <w:jc w:val="center"/>
        <w:rPr>
          <w:rFonts w:ascii="Arial-ItalicMT" w:hAnsi="Arial-ItalicMT" w:cs="Arial-ItalicMT"/>
          <w:b/>
          <w:iCs/>
          <w:lang w:val="pl-PL"/>
        </w:rPr>
      </w:pPr>
      <w:r w:rsidRPr="00924307">
        <w:rPr>
          <w:rFonts w:ascii="Arial-ItalicMT" w:hAnsi="Arial-ItalicMT" w:cs="Arial-ItalicMT"/>
          <w:b/>
          <w:iCs/>
          <w:lang w:val="pl-PL"/>
        </w:rPr>
        <w:t>Ul. Ostrowska 452</w:t>
      </w:r>
    </w:p>
    <w:p w14:paraId="11A363D8" w14:textId="77777777" w:rsidR="00FF7CC3" w:rsidRPr="00924307" w:rsidRDefault="00FF7CC3" w:rsidP="00FF7CC3">
      <w:pPr>
        <w:autoSpaceDE w:val="0"/>
        <w:autoSpaceDN w:val="0"/>
        <w:adjustRightInd w:val="0"/>
        <w:jc w:val="center"/>
        <w:rPr>
          <w:rFonts w:ascii="Arial-ItalicMT" w:hAnsi="Arial-ItalicMT" w:cs="Arial-ItalicMT"/>
          <w:b/>
          <w:iCs/>
          <w:lang w:val="pl-PL"/>
        </w:rPr>
      </w:pPr>
      <w:r w:rsidRPr="00924307">
        <w:rPr>
          <w:rFonts w:ascii="Arial-ItalicMT" w:hAnsi="Arial-ItalicMT" w:cs="Arial-ItalicMT"/>
          <w:b/>
          <w:iCs/>
          <w:lang w:val="pl-PL"/>
        </w:rPr>
        <w:t>61-324 Poznań</w:t>
      </w:r>
    </w:p>
    <w:p w14:paraId="443A0AE5" w14:textId="77777777" w:rsidR="00FF7CC3" w:rsidRPr="00924307" w:rsidRDefault="00FF7CC3" w:rsidP="00FF7CC3">
      <w:pPr>
        <w:autoSpaceDE w:val="0"/>
        <w:autoSpaceDN w:val="0"/>
        <w:adjustRightInd w:val="0"/>
        <w:jc w:val="center"/>
        <w:rPr>
          <w:rFonts w:ascii="Arial-ItalicMT" w:hAnsi="Arial-ItalicMT" w:cs="Arial-ItalicMT"/>
          <w:b/>
          <w:iCs/>
          <w:lang w:val="pl-PL"/>
        </w:rPr>
      </w:pPr>
      <w:r w:rsidRPr="00924307">
        <w:rPr>
          <w:rFonts w:ascii="Arial-ItalicMT" w:hAnsi="Arial-ItalicMT" w:cs="Arial-ItalicMT"/>
          <w:b/>
          <w:iCs/>
          <w:lang w:val="pl-PL"/>
        </w:rPr>
        <w:t>NIP 536 00 14 716</w:t>
      </w:r>
    </w:p>
    <w:p w14:paraId="01C0BA3A" w14:textId="77777777" w:rsidR="00FF7CC3" w:rsidRPr="00924307" w:rsidRDefault="00FF7CC3" w:rsidP="00FF7CC3">
      <w:pPr>
        <w:autoSpaceDE w:val="0"/>
        <w:autoSpaceDN w:val="0"/>
        <w:adjustRightInd w:val="0"/>
        <w:jc w:val="center"/>
        <w:rPr>
          <w:rFonts w:ascii="Arial-ItalicMT" w:hAnsi="Arial-ItalicMT" w:cs="Arial-ItalicMT"/>
          <w:i/>
          <w:iCs/>
          <w:lang w:val="pl-PL"/>
        </w:rPr>
      </w:pPr>
    </w:p>
    <w:p w14:paraId="59B4FE0A" w14:textId="77777777" w:rsidR="00FF7CC3" w:rsidRPr="00924307" w:rsidRDefault="00FF7CC3" w:rsidP="00543D09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lang w:val="pl-PL"/>
        </w:rPr>
      </w:pPr>
      <w:r w:rsidRPr="00924307">
        <w:rPr>
          <w:rFonts w:ascii="Arial-ItalicMT" w:hAnsi="Arial-ItalicMT" w:cs="Arial-ItalicMT"/>
          <w:i/>
          <w:iCs/>
          <w:lang w:val="pl-PL"/>
        </w:rPr>
        <w:t>2. Zobowiązuję się przyjmować faktury, o których mowa w pkt.1 niniejszego</w:t>
      </w:r>
    </w:p>
    <w:p w14:paraId="0F829D9B" w14:textId="77777777" w:rsidR="00FF7CC3" w:rsidRPr="00924307" w:rsidRDefault="00FF7CC3" w:rsidP="00543D09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lang w:val="pl-PL"/>
        </w:rPr>
      </w:pPr>
      <w:r w:rsidRPr="00924307">
        <w:rPr>
          <w:rFonts w:ascii="Arial-ItalicMT" w:hAnsi="Arial-ItalicMT" w:cs="Arial-ItalicMT"/>
          <w:i/>
          <w:iCs/>
          <w:lang w:val="pl-PL"/>
        </w:rPr>
        <w:t>Oświadczenia</w:t>
      </w:r>
      <w:r>
        <w:rPr>
          <w:rFonts w:ascii="Arial-ItalicMT" w:hAnsi="Arial-ItalicMT" w:cs="Arial-ItalicMT"/>
          <w:i/>
          <w:iCs/>
          <w:lang w:val="pl-PL"/>
        </w:rPr>
        <w:t xml:space="preserve"> </w:t>
      </w:r>
      <w:r w:rsidRPr="00924307">
        <w:rPr>
          <w:rFonts w:ascii="Arial-ItalicMT" w:hAnsi="Arial-ItalicMT" w:cs="Arial-ItalicMT"/>
          <w:i/>
          <w:iCs/>
          <w:lang w:val="pl-PL"/>
        </w:rPr>
        <w:t>w formie papierowej, w przypadku gdy przeszkody techniczne lub formalne</w:t>
      </w:r>
    </w:p>
    <w:p w14:paraId="20E4F0DE" w14:textId="77777777" w:rsidR="00FF7CC3" w:rsidRDefault="00FF7CC3" w:rsidP="00543D09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lang w:val="pl-PL"/>
        </w:rPr>
      </w:pPr>
      <w:r w:rsidRPr="00924307">
        <w:rPr>
          <w:rFonts w:ascii="Arial-ItalicMT" w:hAnsi="Arial-ItalicMT" w:cs="Arial-ItalicMT"/>
          <w:i/>
          <w:iCs/>
          <w:lang w:val="pl-PL"/>
        </w:rPr>
        <w:t>uniemożliwiają przesłanie faktur drogą elektroniczną.</w:t>
      </w:r>
    </w:p>
    <w:p w14:paraId="09F938E9" w14:textId="77777777" w:rsidR="00FF7CC3" w:rsidRPr="00924307" w:rsidRDefault="00FF7CC3" w:rsidP="00543D09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lang w:val="pl-PL"/>
        </w:rPr>
      </w:pPr>
    </w:p>
    <w:p w14:paraId="39090854" w14:textId="77777777" w:rsidR="00FF7CC3" w:rsidRDefault="00FF7CC3" w:rsidP="00543D09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lang w:val="pl-PL"/>
        </w:rPr>
      </w:pPr>
      <w:r w:rsidRPr="00924307">
        <w:rPr>
          <w:rFonts w:ascii="Arial-ItalicMT" w:hAnsi="Arial-ItalicMT" w:cs="Arial-ItalicMT"/>
          <w:i/>
          <w:iCs/>
          <w:lang w:val="pl-PL"/>
        </w:rPr>
        <w:t>3. Proszę o przesyłanie faktur drogą mailową na podany poniżej adres e-mail.</w:t>
      </w:r>
    </w:p>
    <w:p w14:paraId="2A915582" w14:textId="77777777" w:rsidR="00FF7CC3" w:rsidRPr="00924307" w:rsidRDefault="00FF7CC3" w:rsidP="00FF7CC3">
      <w:pPr>
        <w:autoSpaceDE w:val="0"/>
        <w:autoSpaceDN w:val="0"/>
        <w:adjustRightInd w:val="0"/>
        <w:jc w:val="center"/>
        <w:rPr>
          <w:rFonts w:ascii="Arial-ItalicMT" w:hAnsi="Arial-ItalicMT" w:cs="Arial-ItalicMT"/>
          <w:i/>
          <w:iCs/>
          <w:lang w:val="pl-PL"/>
        </w:rPr>
      </w:pPr>
    </w:p>
    <w:p w14:paraId="248A31A6" w14:textId="77777777" w:rsidR="00FF7CC3" w:rsidRPr="00632849" w:rsidRDefault="00FF7CC3" w:rsidP="00FF7CC3">
      <w:pPr>
        <w:autoSpaceDE w:val="0"/>
        <w:autoSpaceDN w:val="0"/>
        <w:adjustRightInd w:val="0"/>
        <w:jc w:val="center"/>
        <w:rPr>
          <w:rFonts w:ascii="Arial-ItalicMT" w:hAnsi="Arial-ItalicMT" w:cs="Arial-ItalicMT"/>
          <w:b/>
          <w:i/>
          <w:iCs/>
          <w:lang w:val="pl-PL"/>
        </w:rPr>
      </w:pPr>
      <w:r w:rsidRPr="00632849">
        <w:rPr>
          <w:rFonts w:ascii="Arial-ItalicMT" w:hAnsi="Arial-ItalicMT" w:cs="Arial-ItalicMT"/>
          <w:b/>
          <w:i/>
          <w:iCs/>
          <w:lang w:val="pl-PL"/>
        </w:rPr>
        <w:t>Adres e-mail: …........................................................................................</w:t>
      </w:r>
    </w:p>
    <w:p w14:paraId="649F637A" w14:textId="77777777" w:rsidR="00FF7CC3" w:rsidRPr="00924307" w:rsidRDefault="00FF7CC3" w:rsidP="00FF7CC3">
      <w:pPr>
        <w:autoSpaceDE w:val="0"/>
        <w:autoSpaceDN w:val="0"/>
        <w:adjustRightInd w:val="0"/>
        <w:jc w:val="center"/>
        <w:rPr>
          <w:rFonts w:ascii="Arial-ItalicMT" w:hAnsi="Arial-ItalicMT" w:cs="Arial-ItalicMT"/>
          <w:i/>
          <w:iCs/>
          <w:lang w:val="pl-PL"/>
        </w:rPr>
      </w:pPr>
    </w:p>
    <w:p w14:paraId="51B825AC" w14:textId="77777777" w:rsidR="00FF7CC3" w:rsidRPr="00924307" w:rsidRDefault="00FF7CC3" w:rsidP="00543D09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lang w:val="pl-PL"/>
        </w:rPr>
      </w:pPr>
      <w:r w:rsidRPr="00924307">
        <w:rPr>
          <w:rFonts w:ascii="Arial-ItalicMT" w:hAnsi="Arial-ItalicMT" w:cs="Arial-ItalicMT"/>
          <w:i/>
          <w:iCs/>
          <w:lang w:val="pl-PL"/>
        </w:rPr>
        <w:t>4. W razie zmiany adresu e-mail zobowiązuję się do pisemnego powiadomienia o</w:t>
      </w:r>
    </w:p>
    <w:p w14:paraId="208A15F9" w14:textId="77777777" w:rsidR="00FF7CC3" w:rsidRDefault="00FF7CC3" w:rsidP="00543D09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lang w:val="pl-PL"/>
        </w:rPr>
      </w:pPr>
      <w:r w:rsidRPr="00924307">
        <w:rPr>
          <w:rFonts w:ascii="Arial-ItalicMT" w:hAnsi="Arial-ItalicMT" w:cs="Arial-ItalicMT"/>
          <w:i/>
          <w:iCs/>
          <w:lang w:val="pl-PL"/>
        </w:rPr>
        <w:t>nowym adresie.</w:t>
      </w:r>
    </w:p>
    <w:p w14:paraId="6C79A6CE" w14:textId="77777777" w:rsidR="00FF7CC3" w:rsidRPr="00924307" w:rsidRDefault="00FF7CC3" w:rsidP="00543D09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lang w:val="pl-PL"/>
        </w:rPr>
      </w:pPr>
    </w:p>
    <w:p w14:paraId="325B90F0" w14:textId="741D3B6F" w:rsidR="00FF7CC3" w:rsidRDefault="00FF7CC3" w:rsidP="00543D09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lang w:val="pl-PL"/>
        </w:rPr>
      </w:pPr>
      <w:r w:rsidRPr="00924307">
        <w:rPr>
          <w:rFonts w:ascii="Arial-ItalicMT" w:hAnsi="Arial-ItalicMT" w:cs="Arial-ItalicMT"/>
          <w:i/>
          <w:iCs/>
          <w:lang w:val="pl-PL"/>
        </w:rPr>
        <w:t>5. Oświadczam, że mam świadomość, iż niniejsze oświadczenie może zostać wycofane,</w:t>
      </w:r>
      <w:r w:rsidR="000B1238">
        <w:rPr>
          <w:rFonts w:ascii="Arial-ItalicMT" w:hAnsi="Arial-ItalicMT" w:cs="Arial-ItalicMT"/>
          <w:i/>
          <w:iCs/>
          <w:lang w:val="pl-PL"/>
        </w:rPr>
        <w:t xml:space="preserve"> </w:t>
      </w:r>
      <w:r w:rsidRPr="00924307">
        <w:rPr>
          <w:rFonts w:ascii="Arial-ItalicMT" w:hAnsi="Arial-ItalicMT" w:cs="Arial-ItalicMT"/>
          <w:i/>
          <w:iCs/>
          <w:lang w:val="pl-PL"/>
        </w:rPr>
        <w:t>w następstwie czego wystawca faktur traci prawo do wystawiania i przesyłania faktur do</w:t>
      </w:r>
      <w:r w:rsidR="000B1238">
        <w:rPr>
          <w:rFonts w:ascii="Arial-ItalicMT" w:hAnsi="Arial-ItalicMT" w:cs="Arial-ItalicMT"/>
          <w:i/>
          <w:iCs/>
          <w:lang w:val="pl-PL"/>
        </w:rPr>
        <w:t xml:space="preserve"> </w:t>
      </w:r>
      <w:r w:rsidRPr="00924307">
        <w:rPr>
          <w:rFonts w:ascii="Arial-ItalicMT" w:hAnsi="Arial-ItalicMT" w:cs="Arial-ItalicMT"/>
          <w:i/>
          <w:iCs/>
          <w:lang w:val="pl-PL"/>
        </w:rPr>
        <w:t>odbiorcy drogą elektroniczną, począwszy od dnia następnego po otrzymaniu</w:t>
      </w:r>
      <w:r w:rsidR="00220F18">
        <w:rPr>
          <w:rFonts w:ascii="Arial-ItalicMT" w:hAnsi="Arial-ItalicMT" w:cs="Arial-ItalicMT"/>
          <w:i/>
          <w:iCs/>
          <w:lang w:val="pl-PL"/>
        </w:rPr>
        <w:t xml:space="preserve"> </w:t>
      </w:r>
      <w:r w:rsidRPr="00924307">
        <w:rPr>
          <w:rFonts w:ascii="Arial-ItalicMT" w:hAnsi="Arial-ItalicMT" w:cs="Arial-ItalicMT"/>
          <w:i/>
          <w:iCs/>
          <w:lang w:val="pl-PL"/>
        </w:rPr>
        <w:t>powiadomienia o wycofaniu akceptacji.</w:t>
      </w:r>
    </w:p>
    <w:p w14:paraId="498BCEB0" w14:textId="77777777" w:rsidR="00FF7CC3" w:rsidRPr="00924307" w:rsidRDefault="00FF7CC3" w:rsidP="00FF7CC3">
      <w:pPr>
        <w:autoSpaceDE w:val="0"/>
        <w:autoSpaceDN w:val="0"/>
        <w:adjustRightInd w:val="0"/>
        <w:rPr>
          <w:rFonts w:ascii="Arial-ItalicMT" w:hAnsi="Arial-ItalicMT" w:cs="Arial-ItalicMT"/>
          <w:i/>
          <w:iCs/>
          <w:lang w:val="pl-PL"/>
        </w:rPr>
      </w:pPr>
    </w:p>
    <w:p w14:paraId="138505E4" w14:textId="77777777" w:rsidR="00FF7CC3" w:rsidRDefault="00FF7CC3" w:rsidP="00FF7CC3">
      <w:pPr>
        <w:autoSpaceDE w:val="0"/>
        <w:autoSpaceDN w:val="0"/>
        <w:adjustRightInd w:val="0"/>
        <w:jc w:val="center"/>
        <w:rPr>
          <w:rFonts w:ascii="ArialMT" w:hAnsi="ArialMT" w:cs="ArialMT"/>
          <w:lang w:val="pl-PL"/>
        </w:rPr>
      </w:pPr>
    </w:p>
    <w:p w14:paraId="713FA808" w14:textId="47B869AB" w:rsidR="00FF7CC3" w:rsidRDefault="00FF7CC3" w:rsidP="00FF7CC3">
      <w:pPr>
        <w:autoSpaceDE w:val="0"/>
        <w:autoSpaceDN w:val="0"/>
        <w:adjustRightInd w:val="0"/>
        <w:jc w:val="center"/>
      </w:pPr>
      <w:r w:rsidRPr="00924307">
        <w:rPr>
          <w:rFonts w:ascii="ArialMT" w:hAnsi="ArialMT" w:cs="ArialMT"/>
          <w:lang w:val="pl-PL"/>
        </w:rPr>
        <w:t>Data ...............</w:t>
      </w:r>
      <w:r>
        <w:rPr>
          <w:rFonts w:ascii="ArialMT" w:hAnsi="ArialMT" w:cs="ArialMT"/>
          <w:lang w:val="pl-PL"/>
        </w:rPr>
        <w:t>.............</w:t>
      </w:r>
      <w:r>
        <w:rPr>
          <w:rFonts w:ascii="ArialMT" w:hAnsi="ArialMT" w:cs="ArialMT"/>
          <w:lang w:val="pl-PL"/>
        </w:rPr>
        <w:tab/>
      </w:r>
      <w:r>
        <w:rPr>
          <w:rFonts w:ascii="ArialMT" w:hAnsi="ArialMT" w:cs="ArialMT"/>
          <w:lang w:val="pl-PL"/>
        </w:rPr>
        <w:tab/>
      </w:r>
      <w:r>
        <w:rPr>
          <w:rFonts w:ascii="ArialMT" w:hAnsi="ArialMT" w:cs="ArialMT"/>
          <w:lang w:val="pl-PL"/>
        </w:rPr>
        <w:tab/>
      </w:r>
      <w:proofErr w:type="spellStart"/>
      <w:r>
        <w:rPr>
          <w:rFonts w:ascii="ArialMT" w:hAnsi="ArialMT" w:cs="ArialMT"/>
        </w:rPr>
        <w:t>Podpis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klienta</w:t>
      </w:r>
      <w:proofErr w:type="spellEnd"/>
      <w:r>
        <w:rPr>
          <w:rFonts w:ascii="ArialMT" w:hAnsi="ArialMT" w:cs="ArialMT"/>
        </w:rPr>
        <w:t xml:space="preserve"> ................................................</w:t>
      </w:r>
    </w:p>
    <w:p w14:paraId="1CAA2743" w14:textId="2EA92D98" w:rsidR="005C7724" w:rsidRPr="00B30C96" w:rsidRDefault="005C7724" w:rsidP="00B30C96"/>
    <w:sectPr w:rsidR="005C7724" w:rsidRPr="00B30C96" w:rsidSect="005C772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510" w:footer="2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208A8" w14:textId="77777777" w:rsidR="00761CBA" w:rsidRDefault="00761CBA">
      <w:r>
        <w:separator/>
      </w:r>
    </w:p>
  </w:endnote>
  <w:endnote w:type="continuationSeparator" w:id="0">
    <w:p w14:paraId="12544D2F" w14:textId="77777777" w:rsidR="00761CBA" w:rsidRDefault="00761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FE1CA" w14:textId="77777777" w:rsidR="00A724CD" w:rsidRDefault="00A724C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9878C" w14:textId="77777777" w:rsidR="004B62BB" w:rsidRDefault="005872FF" w:rsidP="00B975F6">
    <w:pPr>
      <w:pStyle w:val="Stopka"/>
      <w:ind w:hanging="1418"/>
    </w:pPr>
    <w:r>
      <w:rPr>
        <w:noProof/>
        <w:lang w:val="pl-PL" w:eastAsia="pl-PL"/>
      </w:rPr>
      <w:drawing>
        <wp:inline distT="0" distB="0" distL="0" distR="0" wp14:anchorId="72C6C61A" wp14:editId="49B340C0">
          <wp:extent cx="7582307" cy="11430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8081" cy="1157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BB553" w14:textId="77777777" w:rsidR="00A724CD" w:rsidRDefault="00A724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6B0B8" w14:textId="77777777" w:rsidR="00761CBA" w:rsidRDefault="00761CBA">
      <w:r>
        <w:separator/>
      </w:r>
    </w:p>
  </w:footnote>
  <w:footnote w:type="continuationSeparator" w:id="0">
    <w:p w14:paraId="16A8C810" w14:textId="77777777" w:rsidR="00761CBA" w:rsidRDefault="00761C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1B00E" w14:textId="77777777" w:rsidR="00A724CD" w:rsidRDefault="00A724C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B781A" w14:textId="77777777" w:rsidR="00852E8E" w:rsidRDefault="00852E8E" w:rsidP="00852E8E">
    <w:pPr>
      <w:pStyle w:val="Nagwek"/>
      <w:ind w:firstLine="2124"/>
      <w:jc w:val="center"/>
    </w:pPr>
  </w:p>
  <w:p w14:paraId="7B3B63F2" w14:textId="77777777" w:rsidR="00852E8E" w:rsidRDefault="002A0A61" w:rsidP="002A0A61">
    <w:pPr>
      <w:pStyle w:val="Nagwek"/>
      <w:ind w:left="-851"/>
    </w:pPr>
    <w:r>
      <w:rPr>
        <w:noProof/>
        <w:lang w:val="pl-PL" w:eastAsia="pl-PL"/>
      </w:rPr>
      <w:drawing>
        <wp:inline distT="0" distB="0" distL="0" distR="0" wp14:anchorId="283D70E3" wp14:editId="58208623">
          <wp:extent cx="2160000" cy="810230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B_logo_2016_l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81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0314">
      <w:tab/>
    </w:r>
    <w:r w:rsidR="007E031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8FD9" w14:textId="77777777" w:rsidR="00A724CD" w:rsidRDefault="00A724C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4AB"/>
    <w:rsid w:val="000154AB"/>
    <w:rsid w:val="000A1FCD"/>
    <w:rsid w:val="000B1238"/>
    <w:rsid w:val="000D3A29"/>
    <w:rsid w:val="001A40FA"/>
    <w:rsid w:val="001B48AB"/>
    <w:rsid w:val="001C53EF"/>
    <w:rsid w:val="00220F18"/>
    <w:rsid w:val="002674F3"/>
    <w:rsid w:val="00294F2F"/>
    <w:rsid w:val="002A0A61"/>
    <w:rsid w:val="0031077A"/>
    <w:rsid w:val="0033385E"/>
    <w:rsid w:val="003E32E1"/>
    <w:rsid w:val="00410E26"/>
    <w:rsid w:val="00435C88"/>
    <w:rsid w:val="004926E0"/>
    <w:rsid w:val="004A4B2E"/>
    <w:rsid w:val="004B62BB"/>
    <w:rsid w:val="004D78F3"/>
    <w:rsid w:val="00512340"/>
    <w:rsid w:val="00543D09"/>
    <w:rsid w:val="005703F0"/>
    <w:rsid w:val="005872FF"/>
    <w:rsid w:val="005B2867"/>
    <w:rsid w:val="005C7724"/>
    <w:rsid w:val="005E3A6A"/>
    <w:rsid w:val="00662AAD"/>
    <w:rsid w:val="00695AA4"/>
    <w:rsid w:val="00695D61"/>
    <w:rsid w:val="006B5539"/>
    <w:rsid w:val="006D234B"/>
    <w:rsid w:val="00705ACD"/>
    <w:rsid w:val="00761CBA"/>
    <w:rsid w:val="007E0314"/>
    <w:rsid w:val="007F433B"/>
    <w:rsid w:val="00834A32"/>
    <w:rsid w:val="00852E8E"/>
    <w:rsid w:val="0085540D"/>
    <w:rsid w:val="008666A3"/>
    <w:rsid w:val="008C3A2E"/>
    <w:rsid w:val="008E2D94"/>
    <w:rsid w:val="008F7F79"/>
    <w:rsid w:val="00921FA9"/>
    <w:rsid w:val="009724A0"/>
    <w:rsid w:val="009F31E4"/>
    <w:rsid w:val="00A208C7"/>
    <w:rsid w:val="00A7125D"/>
    <w:rsid w:val="00A724CD"/>
    <w:rsid w:val="00A76904"/>
    <w:rsid w:val="00AB6EB9"/>
    <w:rsid w:val="00AC1221"/>
    <w:rsid w:val="00B30C96"/>
    <w:rsid w:val="00B501B6"/>
    <w:rsid w:val="00B83E3D"/>
    <w:rsid w:val="00B960CF"/>
    <w:rsid w:val="00B975F6"/>
    <w:rsid w:val="00BA3F43"/>
    <w:rsid w:val="00C02EBB"/>
    <w:rsid w:val="00C67E8F"/>
    <w:rsid w:val="00CC5A09"/>
    <w:rsid w:val="00D16ED0"/>
    <w:rsid w:val="00D22995"/>
    <w:rsid w:val="00D44C28"/>
    <w:rsid w:val="00DD6E20"/>
    <w:rsid w:val="00E62C98"/>
    <w:rsid w:val="00E7083A"/>
    <w:rsid w:val="00E8025C"/>
    <w:rsid w:val="00E93023"/>
    <w:rsid w:val="00F4107C"/>
    <w:rsid w:val="00FF7C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6E2B29"/>
  <w15:docId w15:val="{37DFED3F-61F0-4060-8674-70B05F94B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B35"/>
    <w:rPr>
      <w:sz w:val="24"/>
      <w:szCs w:val="24"/>
      <w:lang w:val="nl-N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44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744B8"/>
  </w:style>
  <w:style w:type="paragraph" w:styleId="Stopka">
    <w:name w:val="footer"/>
    <w:basedOn w:val="Normalny"/>
    <w:link w:val="StopkaZnak"/>
    <w:uiPriority w:val="99"/>
    <w:unhideWhenUsed/>
    <w:rsid w:val="001744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744B8"/>
  </w:style>
  <w:style w:type="paragraph" w:styleId="Tekstdymka">
    <w:name w:val="Balloon Text"/>
    <w:basedOn w:val="Normalny"/>
    <w:link w:val="TekstdymkaZnak"/>
    <w:uiPriority w:val="99"/>
    <w:semiHidden/>
    <w:unhideWhenUsed/>
    <w:rsid w:val="003338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385E"/>
    <w:rPr>
      <w:rFonts w:ascii="Tahoma" w:hAnsi="Tahoma" w:cs="Tahoma"/>
      <w:sz w:val="16"/>
      <w:szCs w:val="16"/>
      <w:lang w:val="nl-NL" w:eastAsia="en-US"/>
    </w:rPr>
  </w:style>
  <w:style w:type="table" w:styleId="Tabela-Siatka">
    <w:name w:val="Table Grid"/>
    <w:basedOn w:val="Standardowy"/>
    <w:uiPriority w:val="59"/>
    <w:rsid w:val="003338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omylnaczcionkaakapitu"/>
    <w:rsid w:val="005C7724"/>
  </w:style>
  <w:style w:type="character" w:customStyle="1" w:styleId="spellingerror">
    <w:name w:val="spellingerror"/>
    <w:basedOn w:val="Domylnaczcionkaakapitu"/>
    <w:rsid w:val="005C7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a\Documents\Ania%20Maci&#261;g\Biurowe\papier%20firmowy\Briefpapier_Royal_Brinkman_Algemeen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Briefpapier_Royal_Brinkman_Algemeen.dot</Template>
  <TotalTime>0</TotalTime>
  <Pages>1</Pages>
  <Words>258</Words>
  <Characters>1551</Characters>
  <Application>Microsoft Office Word</Application>
  <DocSecurity>0</DocSecurity>
  <Lines>12</Lines>
  <Paragraphs>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Brinkman Agro BV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Anna Maciag</cp:lastModifiedBy>
  <cp:revision>3</cp:revision>
  <cp:lastPrinted>2021-02-22T08:27:00Z</cp:lastPrinted>
  <dcterms:created xsi:type="dcterms:W3CDTF">2021-03-12T06:27:00Z</dcterms:created>
  <dcterms:modified xsi:type="dcterms:W3CDTF">2023-10-13T09:22:00Z</dcterms:modified>
</cp:coreProperties>
</file>